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3D5F" w:rsidRPr="003A3D5F" w:rsidRDefault="0006756B">
      <w:pPr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noProof/>
          <w:color w:val="595959" w:themeColor="text1" w:themeTint="A6"/>
          <w:lang w:eastAsia="en-GB"/>
        </w:rPr>
        <w:drawing>
          <wp:inline distT="0" distB="0" distL="0" distR="0">
            <wp:extent cx="6645910" cy="379793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Foundation-sponsorM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9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24F" w:rsidRPr="003A3D5F" w:rsidRDefault="00DF224F" w:rsidP="00DF224F">
      <w:pPr>
        <w:jc w:val="center"/>
        <w:rPr>
          <w:rFonts w:ascii="Raleway" w:hAnsi="Raleway"/>
          <w:color w:val="595959" w:themeColor="text1" w:themeTint="A6"/>
        </w:rPr>
      </w:pPr>
    </w:p>
    <w:p w:rsidR="00A33017" w:rsidRPr="003A3D5F" w:rsidRDefault="00A33017" w:rsidP="00A33017">
      <w:pPr>
        <w:jc w:val="center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WH</w:t>
      </w:r>
      <w:r>
        <w:rPr>
          <w:rFonts w:ascii="Raleway" w:hAnsi="Raleway"/>
          <w:color w:val="595959" w:themeColor="text1" w:themeTint="A6"/>
        </w:rPr>
        <w:t>O</w:t>
      </w:r>
      <w:r w:rsidRPr="003A3D5F">
        <w:rPr>
          <w:rFonts w:ascii="Raleway" w:hAnsi="Raleway"/>
          <w:color w:val="595959" w:themeColor="text1" w:themeTint="A6"/>
        </w:rPr>
        <w:t xml:space="preserve"> </w:t>
      </w:r>
      <w:r w:rsidRPr="00F70DC6">
        <w:rPr>
          <w:rFonts w:ascii="Arial" w:hAnsi="Arial" w:cs="Arial"/>
          <w:b/>
          <w:color w:val="595959" w:themeColor="text1" w:themeTint="A6"/>
        </w:rPr>
        <w:t>_________________________________________________________</w:t>
      </w:r>
    </w:p>
    <w:p w:rsidR="00A33017" w:rsidRDefault="00A33017" w:rsidP="00DF224F">
      <w:pPr>
        <w:jc w:val="center"/>
        <w:rPr>
          <w:rFonts w:ascii="Raleway" w:hAnsi="Raleway"/>
          <w:color w:val="595959" w:themeColor="text1" w:themeTint="A6"/>
        </w:rPr>
      </w:pPr>
    </w:p>
    <w:p w:rsidR="0006756B" w:rsidRPr="003A3D5F" w:rsidRDefault="0006756B" w:rsidP="00DF224F">
      <w:pPr>
        <w:jc w:val="center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WHAT</w:t>
      </w:r>
      <w:r w:rsidR="00DF224F" w:rsidRPr="003A3D5F">
        <w:rPr>
          <w:rFonts w:ascii="Raleway" w:hAnsi="Raleway"/>
          <w:color w:val="595959" w:themeColor="text1" w:themeTint="A6"/>
        </w:rPr>
        <w:t xml:space="preserve"> </w:t>
      </w:r>
      <w:r w:rsidR="00DF224F" w:rsidRPr="00F70DC6">
        <w:rPr>
          <w:rFonts w:ascii="Arial" w:hAnsi="Arial" w:cs="Arial"/>
          <w:b/>
          <w:color w:val="595959" w:themeColor="text1" w:themeTint="A6"/>
        </w:rPr>
        <w:t>_________________________________________________________</w:t>
      </w:r>
    </w:p>
    <w:p w:rsidR="00047849" w:rsidRPr="003A3D5F" w:rsidRDefault="00047849" w:rsidP="00DF224F">
      <w:pPr>
        <w:jc w:val="center"/>
        <w:rPr>
          <w:rFonts w:ascii="Raleway" w:hAnsi="Raleway"/>
          <w:color w:val="595959" w:themeColor="text1" w:themeTint="A6"/>
        </w:rPr>
      </w:pPr>
    </w:p>
    <w:p w:rsidR="00DF224F" w:rsidRDefault="0006756B" w:rsidP="00DF224F">
      <w:pPr>
        <w:jc w:val="center"/>
        <w:rPr>
          <w:rFonts w:ascii="Arial" w:hAnsi="Arial" w:cs="Arial"/>
          <w:b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WHEN &amp; WHERE</w:t>
      </w:r>
      <w:r w:rsidR="00F70DC6">
        <w:rPr>
          <w:rFonts w:ascii="Raleway" w:hAnsi="Raleway"/>
          <w:color w:val="595959" w:themeColor="text1" w:themeTint="A6"/>
        </w:rPr>
        <w:t xml:space="preserve"> </w:t>
      </w:r>
      <w:r w:rsidR="00F70DC6" w:rsidRPr="00F70DC6">
        <w:rPr>
          <w:rFonts w:ascii="Arial" w:hAnsi="Arial" w:cs="Arial"/>
          <w:b/>
          <w:color w:val="595959" w:themeColor="text1" w:themeTint="A6"/>
        </w:rPr>
        <w:t>_________________________</w:t>
      </w:r>
      <w:r w:rsidR="00F70DC6">
        <w:rPr>
          <w:rFonts w:ascii="Arial" w:hAnsi="Arial" w:cs="Arial"/>
          <w:b/>
          <w:color w:val="595959" w:themeColor="text1" w:themeTint="A6"/>
        </w:rPr>
        <w:t>_______________________</w:t>
      </w:r>
    </w:p>
    <w:p w:rsidR="00F70DC6" w:rsidRPr="003A3D5F" w:rsidRDefault="00F70DC6" w:rsidP="00DF224F">
      <w:pPr>
        <w:jc w:val="center"/>
        <w:rPr>
          <w:rFonts w:ascii="Raleway" w:hAnsi="Raleway"/>
          <w:color w:val="595959" w:themeColor="text1" w:themeTint="A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252"/>
        <w:gridCol w:w="1985"/>
        <w:gridCol w:w="2097"/>
      </w:tblGrid>
      <w:tr w:rsidR="003A3D5F" w:rsidRPr="003A3D5F" w:rsidTr="00DF224F">
        <w:trPr>
          <w:trHeight w:val="567"/>
          <w:tblHeader/>
        </w:trPr>
        <w:tc>
          <w:tcPr>
            <w:tcW w:w="2122" w:type="dxa"/>
            <w:shd w:val="clear" w:color="auto" w:fill="ED7D31" w:themeFill="accent2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FFFFFF" w:themeColor="background1"/>
              </w:rPr>
            </w:pPr>
            <w:r w:rsidRPr="003A3D5F">
              <w:rPr>
                <w:rFonts w:ascii="Raleway" w:hAnsi="Raleway"/>
                <w:color w:val="FFFFFF" w:themeColor="background1"/>
              </w:rPr>
              <w:t>Name</w:t>
            </w:r>
          </w:p>
        </w:tc>
        <w:tc>
          <w:tcPr>
            <w:tcW w:w="4252" w:type="dxa"/>
            <w:shd w:val="clear" w:color="auto" w:fill="ED7D31" w:themeFill="accent2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FFFFFF" w:themeColor="background1"/>
              </w:rPr>
            </w:pPr>
            <w:r w:rsidRPr="003A3D5F">
              <w:rPr>
                <w:rFonts w:ascii="Raleway" w:hAnsi="Raleway"/>
                <w:color w:val="FFFFFF" w:themeColor="background1"/>
              </w:rPr>
              <w:t>Address</w:t>
            </w:r>
          </w:p>
        </w:tc>
        <w:tc>
          <w:tcPr>
            <w:tcW w:w="1985" w:type="dxa"/>
            <w:shd w:val="clear" w:color="auto" w:fill="ED7D31" w:themeFill="accent2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FFFFFF" w:themeColor="background1"/>
              </w:rPr>
            </w:pPr>
            <w:r w:rsidRPr="003A3D5F">
              <w:rPr>
                <w:rFonts w:ascii="Raleway" w:hAnsi="Raleway"/>
                <w:color w:val="FFFFFF" w:themeColor="background1"/>
              </w:rPr>
              <w:t>Postcode</w:t>
            </w:r>
          </w:p>
        </w:tc>
        <w:tc>
          <w:tcPr>
            <w:tcW w:w="2097" w:type="dxa"/>
            <w:shd w:val="clear" w:color="auto" w:fill="ED7D31" w:themeFill="accent2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FFFFFF" w:themeColor="background1"/>
              </w:rPr>
            </w:pPr>
            <w:r w:rsidRPr="003A3D5F">
              <w:rPr>
                <w:rFonts w:ascii="Raleway" w:hAnsi="Raleway"/>
                <w:color w:val="FFFFFF" w:themeColor="background1"/>
              </w:rPr>
              <w:t>Amount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06756B" w:rsidRPr="003A3D5F" w:rsidRDefault="0006756B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DF224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DF224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DF224F" w:rsidRPr="003A3D5F" w:rsidTr="00DF224F">
        <w:trPr>
          <w:trHeight w:val="567"/>
        </w:trPr>
        <w:tc>
          <w:tcPr>
            <w:tcW w:w="212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DF224F" w:rsidRPr="003A3D5F" w:rsidTr="004B46DC">
        <w:trPr>
          <w:trHeight w:val="567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9D6F4F" w:rsidRPr="003A3D5F" w:rsidTr="004B46DC">
        <w:trPr>
          <w:trHeight w:val="567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9D6F4F" w:rsidRPr="003A3D5F" w:rsidRDefault="009D6F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9D6F4F" w:rsidRPr="003A3D5F" w:rsidRDefault="009D6F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vAlign w:val="center"/>
          </w:tcPr>
          <w:p w:rsidR="009D6F4F" w:rsidRPr="003A3D5F" w:rsidRDefault="009D6F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vAlign w:val="center"/>
          </w:tcPr>
          <w:p w:rsidR="009D6F4F" w:rsidRPr="003A3D5F" w:rsidRDefault="009D6F4F" w:rsidP="00DF224F">
            <w:pPr>
              <w:rPr>
                <w:rFonts w:ascii="Raleway" w:hAnsi="Raleway"/>
                <w:color w:val="595959" w:themeColor="text1" w:themeTint="A6"/>
              </w:rPr>
            </w:pPr>
            <w:r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4B46DC">
        <w:trPr>
          <w:trHeight w:val="567"/>
        </w:trPr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:rsidR="00DF224F" w:rsidRPr="003A3D5F" w:rsidRDefault="00DF224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  <w:tr w:rsidR="003A3D5F" w:rsidRPr="003A3D5F" w:rsidTr="004B46DC">
        <w:trPr>
          <w:trHeight w:val="567"/>
        </w:trPr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A3D5F" w:rsidRPr="003A3D5F" w:rsidRDefault="003A3D5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A3D5F" w:rsidRPr="003A3D5F" w:rsidRDefault="003A3D5F" w:rsidP="00DF224F">
            <w:pPr>
              <w:rPr>
                <w:rFonts w:ascii="Raleway" w:hAnsi="Raleway"/>
                <w:color w:val="595959" w:themeColor="text1" w:themeTint="A6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3A3D5F" w:rsidRPr="003A3D5F" w:rsidRDefault="003A3D5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Total Raised</w:t>
            </w:r>
          </w:p>
        </w:tc>
        <w:tc>
          <w:tcPr>
            <w:tcW w:w="2097" w:type="dxa"/>
            <w:vAlign w:val="center"/>
          </w:tcPr>
          <w:p w:rsidR="003A3D5F" w:rsidRPr="003A3D5F" w:rsidRDefault="003A3D5F" w:rsidP="00DF224F">
            <w:pPr>
              <w:rPr>
                <w:rFonts w:ascii="Raleway" w:hAnsi="Raleway"/>
                <w:color w:val="595959" w:themeColor="text1" w:themeTint="A6"/>
              </w:rPr>
            </w:pPr>
            <w:r w:rsidRPr="003A3D5F">
              <w:rPr>
                <w:rFonts w:ascii="Raleway" w:hAnsi="Raleway"/>
                <w:color w:val="595959" w:themeColor="text1" w:themeTint="A6"/>
              </w:rPr>
              <w:t>£</w:t>
            </w:r>
          </w:p>
        </w:tc>
      </w:tr>
    </w:tbl>
    <w:p w:rsidR="0006756B" w:rsidRPr="003A3D5F" w:rsidRDefault="0006756B">
      <w:pPr>
        <w:rPr>
          <w:rFonts w:ascii="Raleway" w:hAnsi="Raleway"/>
          <w:color w:val="595959" w:themeColor="text1" w:themeTint="A6"/>
        </w:rPr>
      </w:pPr>
    </w:p>
    <w:p w:rsidR="003A3D5F" w:rsidRPr="003A3D5F" w:rsidRDefault="003A3D5F" w:rsidP="00B02ED4">
      <w:pPr>
        <w:spacing w:after="40"/>
        <w:jc w:val="center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How to get the money you have raised to us…</w:t>
      </w:r>
    </w:p>
    <w:p w:rsidR="003A3D5F" w:rsidRDefault="009D36F8" w:rsidP="00FA3F06">
      <w:pPr>
        <w:spacing w:after="40"/>
        <w:ind w:left="720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noProof/>
          <w:color w:val="000000" w:themeColor="text1"/>
          <w:lang w:eastAsia="en-GB"/>
        </w:rPr>
        <w:drawing>
          <wp:inline distT="0" distB="0" distL="0" distR="0">
            <wp:extent cx="408210" cy="4095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301963432622081819stick_figure (1)-hi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282" cy="41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Raleway" w:hAnsi="Raleway"/>
          <w:color w:val="595959" w:themeColor="text1" w:themeTint="A6"/>
        </w:rPr>
        <w:tab/>
      </w:r>
      <w:r w:rsidR="003A3D5F" w:rsidRPr="00B22DCD">
        <w:rPr>
          <w:rFonts w:ascii="Raleway" w:hAnsi="Raleway"/>
          <w:color w:val="ED7D31" w:themeColor="accent2"/>
        </w:rPr>
        <w:t>In Person</w:t>
      </w:r>
    </w:p>
    <w:p w:rsidR="00B02ED4" w:rsidRDefault="00B02ED4" w:rsidP="00FA3F06">
      <w:pPr>
        <w:spacing w:after="40"/>
        <w:ind w:left="720"/>
        <w:rPr>
          <w:rFonts w:ascii="Raleway" w:hAnsi="Raleway"/>
          <w:color w:val="595959" w:themeColor="text1" w:themeTint="A6"/>
        </w:rPr>
      </w:pPr>
    </w:p>
    <w:p w:rsidR="003A3D5F" w:rsidRPr="003A3D5F" w:rsidRDefault="003A3D5F" w:rsidP="00FA3F06">
      <w:pPr>
        <w:spacing w:after="40"/>
        <w:ind w:left="1440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 xml:space="preserve">You can pay in cash you have raised at any </w:t>
      </w:r>
      <w:proofErr w:type="spellStart"/>
      <w:r w:rsidRPr="003A3D5F">
        <w:rPr>
          <w:rFonts w:ascii="Raleway" w:hAnsi="Raleway"/>
          <w:color w:val="595959" w:themeColor="text1" w:themeTint="A6"/>
        </w:rPr>
        <w:t>Natwest</w:t>
      </w:r>
      <w:proofErr w:type="spellEnd"/>
      <w:r w:rsidRPr="003A3D5F">
        <w:rPr>
          <w:rFonts w:ascii="Raleway" w:hAnsi="Raleway"/>
          <w:color w:val="595959" w:themeColor="text1" w:themeTint="A6"/>
        </w:rPr>
        <w:t xml:space="preserve"> bank using our bank details:</w:t>
      </w:r>
    </w:p>
    <w:p w:rsidR="003A3D5F" w:rsidRPr="003A3D5F" w:rsidRDefault="003A3D5F" w:rsidP="00FA3F06">
      <w:pPr>
        <w:spacing w:after="40"/>
        <w:ind w:left="2160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Account Number 71366260</w:t>
      </w:r>
    </w:p>
    <w:p w:rsidR="003A3D5F" w:rsidRPr="003A3D5F" w:rsidRDefault="003A3D5F" w:rsidP="00FA3F06">
      <w:pPr>
        <w:spacing w:after="40"/>
        <w:ind w:left="2160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>Sort Code 77-71-01</w:t>
      </w:r>
    </w:p>
    <w:p w:rsidR="003A3D5F" w:rsidRPr="003A3D5F" w:rsidRDefault="003A3D5F" w:rsidP="00FA3F06">
      <w:pPr>
        <w:spacing w:after="40"/>
        <w:ind w:left="720"/>
        <w:rPr>
          <w:rFonts w:ascii="Raleway" w:hAnsi="Raleway"/>
          <w:color w:val="595959" w:themeColor="text1" w:themeTint="A6"/>
        </w:rPr>
      </w:pPr>
    </w:p>
    <w:p w:rsidR="003A3D5F" w:rsidRDefault="009D36F8" w:rsidP="00FA3F06">
      <w:pPr>
        <w:spacing w:after="40"/>
        <w:ind w:left="720"/>
        <w:rPr>
          <w:rFonts w:ascii="Raleway" w:hAnsi="Raleway"/>
          <w:color w:val="595959" w:themeColor="text1" w:themeTint="A6"/>
        </w:rPr>
      </w:pPr>
      <w:r>
        <w:rPr>
          <w:noProof/>
          <w:lang w:eastAsia="en-GB"/>
        </w:rPr>
        <w:drawing>
          <wp:inline distT="0" distB="0" distL="0" distR="0">
            <wp:extent cx="376555" cy="330312"/>
            <wp:effectExtent l="0" t="0" r="4445" b="0"/>
            <wp:docPr id="5" name="Picture 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2280"/>
                    <a:stretch/>
                  </pic:blipFill>
                  <pic:spPr bwMode="auto">
                    <a:xfrm>
                      <a:off x="0" y="0"/>
                      <a:ext cx="378967" cy="33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Raleway" w:hAnsi="Raleway"/>
          <w:color w:val="595959" w:themeColor="text1" w:themeTint="A6"/>
        </w:rPr>
        <w:tab/>
      </w:r>
      <w:r w:rsidR="003A3D5F" w:rsidRPr="00B22DCD">
        <w:rPr>
          <w:rFonts w:ascii="Raleway" w:hAnsi="Raleway"/>
          <w:color w:val="ED7D31" w:themeColor="accent2"/>
        </w:rPr>
        <w:t>By Post</w:t>
      </w:r>
    </w:p>
    <w:p w:rsidR="00B02ED4" w:rsidRDefault="00B02ED4" w:rsidP="00FA3F06">
      <w:pPr>
        <w:spacing w:after="40"/>
        <w:ind w:left="720"/>
        <w:rPr>
          <w:rFonts w:ascii="Raleway" w:hAnsi="Raleway"/>
          <w:color w:val="595959" w:themeColor="text1" w:themeTint="A6"/>
        </w:rPr>
      </w:pPr>
    </w:p>
    <w:p w:rsidR="003A3D5F" w:rsidRDefault="003A3D5F" w:rsidP="00FA3F06">
      <w:pPr>
        <w:spacing w:after="40"/>
        <w:ind w:left="1440"/>
        <w:rPr>
          <w:rFonts w:ascii="Raleway" w:hAnsi="Raleway"/>
          <w:color w:val="595959" w:themeColor="text1" w:themeTint="A6"/>
        </w:rPr>
      </w:pPr>
      <w:r w:rsidRPr="003A3D5F">
        <w:rPr>
          <w:rFonts w:ascii="Raleway" w:hAnsi="Raleway"/>
          <w:color w:val="595959" w:themeColor="text1" w:themeTint="A6"/>
        </w:rPr>
        <w:t xml:space="preserve">Please fill out your details below, include your sponsor form with your cheque(s) made payable to: </w:t>
      </w:r>
    </w:p>
    <w:p w:rsidR="003A3D5F" w:rsidRDefault="003A3D5F" w:rsidP="00FA3F06">
      <w:pPr>
        <w:spacing w:after="40"/>
        <w:ind w:left="2160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>The Dan Rhodes Foundation</w:t>
      </w:r>
    </w:p>
    <w:p w:rsidR="003A3D5F" w:rsidRDefault="00FA3F06" w:rsidP="00FA3F06">
      <w:pPr>
        <w:spacing w:after="40"/>
        <w:ind w:left="1440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>…a</w:t>
      </w:r>
      <w:r w:rsidR="003A3D5F">
        <w:rPr>
          <w:rFonts w:ascii="Raleway" w:hAnsi="Raleway"/>
          <w:color w:val="595959" w:themeColor="text1" w:themeTint="A6"/>
        </w:rPr>
        <w:t>nd return to the following address</w:t>
      </w:r>
    </w:p>
    <w:p w:rsidR="003A3D5F" w:rsidRDefault="003A3D5F" w:rsidP="00FA3F06">
      <w:pPr>
        <w:spacing w:after="40"/>
        <w:ind w:left="1440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ab/>
        <w:t xml:space="preserve">33 King </w:t>
      </w:r>
      <w:proofErr w:type="spellStart"/>
      <w:r>
        <w:rPr>
          <w:rFonts w:ascii="Raleway" w:hAnsi="Raleway"/>
          <w:color w:val="595959" w:themeColor="text1" w:themeTint="A6"/>
        </w:rPr>
        <w:t>Rudding</w:t>
      </w:r>
      <w:proofErr w:type="spellEnd"/>
      <w:r>
        <w:rPr>
          <w:rFonts w:ascii="Raleway" w:hAnsi="Raleway"/>
          <w:color w:val="595959" w:themeColor="text1" w:themeTint="A6"/>
        </w:rPr>
        <w:t xml:space="preserve"> Close, </w:t>
      </w:r>
      <w:proofErr w:type="spellStart"/>
      <w:r>
        <w:rPr>
          <w:rFonts w:ascii="Raleway" w:hAnsi="Raleway"/>
          <w:color w:val="595959" w:themeColor="text1" w:themeTint="A6"/>
        </w:rPr>
        <w:t>Riccall</w:t>
      </w:r>
      <w:proofErr w:type="spellEnd"/>
      <w:r>
        <w:rPr>
          <w:rFonts w:ascii="Raleway" w:hAnsi="Raleway"/>
          <w:color w:val="595959" w:themeColor="text1" w:themeTint="A6"/>
        </w:rPr>
        <w:t>, York YO19 6RY</w:t>
      </w:r>
    </w:p>
    <w:p w:rsidR="0072304B" w:rsidRDefault="0072304B" w:rsidP="0072304B">
      <w:pPr>
        <w:spacing w:after="40"/>
        <w:rPr>
          <w:rFonts w:ascii="Raleway" w:hAnsi="Raleway"/>
          <w:color w:val="595959" w:themeColor="text1" w:themeTint="A6"/>
        </w:rPr>
      </w:pPr>
    </w:p>
    <w:p w:rsidR="0072304B" w:rsidRDefault="00607C96" w:rsidP="00607C96">
      <w:pPr>
        <w:spacing w:after="40"/>
        <w:jc w:val="center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>Every single penny you raise will make a significant contribution to our work. Thank You!</w:t>
      </w:r>
    </w:p>
    <w:p w:rsidR="00607C96" w:rsidRDefault="00607C96" w:rsidP="00607C96">
      <w:pPr>
        <w:spacing w:after="40"/>
        <w:jc w:val="center"/>
        <w:rPr>
          <w:rFonts w:ascii="Raleway" w:hAnsi="Raleway"/>
          <w:color w:val="595959" w:themeColor="text1" w:themeTint="A6"/>
        </w:rPr>
      </w:pPr>
    </w:p>
    <w:p w:rsidR="00607C96" w:rsidRDefault="00607C96" w:rsidP="00607C96">
      <w:pPr>
        <w:spacing w:after="40"/>
        <w:jc w:val="center"/>
        <w:rPr>
          <w:rFonts w:ascii="Raleway" w:hAnsi="Raleway"/>
          <w:color w:val="595959" w:themeColor="text1" w:themeTint="A6"/>
        </w:rPr>
      </w:pPr>
    </w:p>
    <w:p w:rsidR="00607C96" w:rsidRDefault="00607C96" w:rsidP="00607C96">
      <w:pPr>
        <w:spacing w:after="40"/>
        <w:jc w:val="center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>danrhodesfoundation.org.uk</w:t>
      </w:r>
    </w:p>
    <w:p w:rsidR="00A33017" w:rsidRPr="003A3D5F" w:rsidRDefault="00A33017" w:rsidP="00607C96">
      <w:pPr>
        <w:spacing w:after="40"/>
        <w:jc w:val="center"/>
        <w:rPr>
          <w:rFonts w:ascii="Raleway" w:hAnsi="Raleway"/>
          <w:color w:val="595959" w:themeColor="text1" w:themeTint="A6"/>
        </w:rPr>
      </w:pPr>
      <w:r>
        <w:rPr>
          <w:rFonts w:ascii="Raleway" w:hAnsi="Raleway"/>
          <w:color w:val="595959" w:themeColor="text1" w:themeTint="A6"/>
        </w:rPr>
        <w:t>Registered Charity No 1170177</w:t>
      </w:r>
      <w:bookmarkStart w:id="0" w:name="_GoBack"/>
      <w:bookmarkEnd w:id="0"/>
    </w:p>
    <w:sectPr w:rsidR="00A33017" w:rsidRPr="003A3D5F" w:rsidSect="000675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aleway">
    <w:altName w:val="Franklin Gothic Medium"/>
    <w:charset w:val="00"/>
    <w:family w:val="swiss"/>
    <w:pitch w:val="variable"/>
    <w:sig w:usb0="A00000BF" w:usb1="50000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56B"/>
    <w:rsid w:val="00047849"/>
    <w:rsid w:val="0006756B"/>
    <w:rsid w:val="001022E8"/>
    <w:rsid w:val="003A3D5F"/>
    <w:rsid w:val="004B46DC"/>
    <w:rsid w:val="00607C96"/>
    <w:rsid w:val="0072304B"/>
    <w:rsid w:val="007A32EE"/>
    <w:rsid w:val="009D36F8"/>
    <w:rsid w:val="009D6F4F"/>
    <w:rsid w:val="00A33017"/>
    <w:rsid w:val="00B02ED4"/>
    <w:rsid w:val="00B22DCD"/>
    <w:rsid w:val="00B81B73"/>
    <w:rsid w:val="00DF224F"/>
    <w:rsid w:val="00F70DC6"/>
    <w:rsid w:val="00FA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EF680"/>
  <w15:chartTrackingRefBased/>
  <w15:docId w15:val="{1DE02DC3-3856-4BFB-8D99-797E28E46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7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57110613.dotm</Template>
  <TotalTime>29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Jackson</dc:creator>
  <cp:keywords/>
  <dc:description/>
  <cp:lastModifiedBy>Stuart Middleton</cp:lastModifiedBy>
  <cp:revision>13</cp:revision>
  <dcterms:created xsi:type="dcterms:W3CDTF">2017-03-16T15:57:00Z</dcterms:created>
  <dcterms:modified xsi:type="dcterms:W3CDTF">2017-03-17T08:52:00Z</dcterms:modified>
</cp:coreProperties>
</file>